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A2421" w14:textId="77777777" w:rsidR="004B6D09" w:rsidRPr="00530D31" w:rsidRDefault="004B6D09" w:rsidP="004B6D09">
      <w:pPr>
        <w:spacing w:line="400" w:lineRule="exact"/>
        <w:rPr>
          <w:rFonts w:ascii="BIZ UDP明朝 Medium" w:eastAsia="BIZ UDP明朝 Medium" w:hAnsi="BIZ UDP明朝 Medium"/>
          <w:sz w:val="24"/>
          <w:szCs w:val="24"/>
        </w:rPr>
      </w:pPr>
      <w:r w:rsidRPr="00530D31">
        <w:rPr>
          <w:rFonts w:ascii="BIZ UDP明朝 Medium" w:eastAsia="BIZ UDP明朝 Medium" w:hAnsi="BIZ UDP明朝 Medium" w:hint="eastAsia"/>
          <w:sz w:val="24"/>
          <w:szCs w:val="24"/>
        </w:rPr>
        <w:t>消費者啓発参考情報「くらしの１１０番」トラブル情報</w:t>
      </w:r>
    </w:p>
    <w:p w14:paraId="2C18FEB3" w14:textId="2CD6037D" w:rsidR="00946036" w:rsidRPr="006F565C" w:rsidRDefault="009A74C3" w:rsidP="009A74C3">
      <w:pPr>
        <w:spacing w:line="400" w:lineRule="exact"/>
        <w:jc w:val="center"/>
        <w:rPr>
          <w:rFonts w:ascii="BIZ UDP明朝 Medium" w:eastAsia="BIZ UDP明朝 Medium" w:hAnsi="BIZ UDP明朝 Medium"/>
          <w:sz w:val="28"/>
          <w:szCs w:val="28"/>
        </w:rPr>
      </w:pPr>
      <w:r w:rsidRPr="006F565C">
        <w:rPr>
          <w:rFonts w:ascii="BIZ UDP明朝 Medium" w:eastAsia="BIZ UDP明朝 Medium" w:hAnsi="BIZ UDP明朝 Medium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B308C1" wp14:editId="4F158F7C">
                <wp:simplePos x="0" y="0"/>
                <wp:positionH relativeFrom="column">
                  <wp:posOffset>56515</wp:posOffset>
                </wp:positionH>
                <wp:positionV relativeFrom="paragraph">
                  <wp:posOffset>441325</wp:posOffset>
                </wp:positionV>
                <wp:extent cx="5180965" cy="2146300"/>
                <wp:effectExtent l="0" t="0" r="19685" b="254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0965" cy="214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A40C5" w14:textId="77777777" w:rsidR="009A74C3" w:rsidRPr="009A74C3" w:rsidRDefault="009A74C3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 w:rsidRPr="009A74C3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【事例１】</w:t>
                            </w:r>
                          </w:p>
                          <w:p w14:paraId="2DD39A3D" w14:textId="75789383" w:rsidR="009A74C3" w:rsidRPr="009A74C3" w:rsidRDefault="009A74C3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 w:rsidRPr="009A74C3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C533C9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高齢の母に、分電盤の点検をすると電話が</w:t>
                            </w:r>
                            <w:r w:rsidR="0040398C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あり点検を受けた。</w:t>
                            </w:r>
                            <w:r w:rsidR="00C533C9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点検後に「このままだと火事になる」と言われ</w:t>
                            </w:r>
                            <w:r w:rsidR="00902F3C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2927D4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分電盤の</w:t>
                            </w:r>
                            <w:r w:rsidR="00902F3C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交換工事を</w:t>
                            </w:r>
                            <w:r w:rsidR="00C533C9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契約してしまった。不審なため解約したい。</w:t>
                            </w:r>
                          </w:p>
                          <w:p w14:paraId="29D0D361" w14:textId="77777777" w:rsidR="009A74C3" w:rsidRPr="009A74C3" w:rsidRDefault="009A74C3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 w:rsidRPr="009A74C3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【事例２】</w:t>
                            </w:r>
                          </w:p>
                          <w:p w14:paraId="4B49F313" w14:textId="7AD87C0F" w:rsidR="009A74C3" w:rsidRPr="009A74C3" w:rsidRDefault="009A74C3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 w:rsidRPr="009A74C3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927D4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大手</w:t>
                            </w:r>
                            <w:r w:rsidR="00FB0F4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電力会社から委託を受けている</w:t>
                            </w:r>
                            <w:r w:rsidR="0040398C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="00902F3C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い</w:t>
                            </w:r>
                            <w:r w:rsidR="0040398C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う</w:t>
                            </w:r>
                            <w:r w:rsidR="002927D4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業者</w:t>
                            </w:r>
                            <w:r w:rsidR="00FB0F4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が分電盤の点検に来た。</w:t>
                            </w:r>
                            <w:r w:rsidR="00902F3C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点検の結果、</w:t>
                            </w:r>
                            <w:r w:rsidR="00DC6957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交換が必要とのことで、その場で交換工事の契約をした。契約後、</w:t>
                            </w:r>
                            <w:r w:rsidR="002927D4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大手</w:t>
                            </w:r>
                            <w:r w:rsidR="00DC6957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電力会社に問い合わせると</w:t>
                            </w:r>
                            <w:r w:rsidR="002927D4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DC6957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全く関係がない</w:t>
                            </w:r>
                            <w:r w:rsidR="002927D4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業者</w:t>
                            </w:r>
                            <w:r w:rsidR="00902F3C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である</w:t>
                            </w:r>
                            <w:r w:rsidR="00DC6957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ことがわかった。解約したい。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308C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45pt;margin-top:34.75pt;width:407.95pt;height:16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">
                <v:textbox>
                  <w:txbxContent>
                    <w:p w14:paraId="383A40C5" w14:textId="77777777" w:rsidR="009A74C3" w:rsidRPr="009A74C3" w:rsidRDefault="009A74C3">
                      <w:pPr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 w:rsidRPr="009A74C3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【事例１】</w:t>
                      </w:r>
                    </w:p>
                    <w:p w14:paraId="2DD39A3D" w14:textId="75789383" w:rsidR="009A74C3" w:rsidRPr="009A74C3" w:rsidRDefault="009A74C3">
                      <w:pPr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 w:rsidRPr="009A74C3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 xml:space="preserve">　</w:t>
                      </w:r>
                      <w:r w:rsidR="00C533C9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高齢の母に、分電盤の点検をすると電話が</w:t>
                      </w:r>
                      <w:r w:rsidR="0040398C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あり点検を受けた。</w:t>
                      </w:r>
                      <w:r w:rsidR="00C533C9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点検後に「このままだと火事になる」と言われ</w:t>
                      </w:r>
                      <w:r w:rsidR="00902F3C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、</w:t>
                      </w:r>
                      <w:r w:rsidR="002927D4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分電盤の</w:t>
                      </w:r>
                      <w:r w:rsidR="00902F3C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交換工事を</w:t>
                      </w:r>
                      <w:r w:rsidR="00C533C9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契約してしまった。不審なため解約したい。</w:t>
                      </w:r>
                    </w:p>
                    <w:p w14:paraId="29D0D361" w14:textId="77777777" w:rsidR="009A74C3" w:rsidRPr="009A74C3" w:rsidRDefault="009A74C3">
                      <w:pPr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 w:rsidRPr="009A74C3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【事例２】</w:t>
                      </w:r>
                    </w:p>
                    <w:p w14:paraId="4B49F313" w14:textId="7AD87C0F" w:rsidR="009A74C3" w:rsidRPr="009A74C3" w:rsidRDefault="009A74C3">
                      <w:pPr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 w:rsidRPr="009A74C3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 xml:space="preserve">　</w:t>
                      </w:r>
                      <w:r w:rsidR="002927D4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大手</w:t>
                      </w:r>
                      <w:r w:rsidR="00FB0F48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電力会社から委託を受けている</w:t>
                      </w:r>
                      <w:r w:rsidR="0040398C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と</w:t>
                      </w:r>
                      <w:r w:rsidR="00902F3C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い</w:t>
                      </w:r>
                      <w:r w:rsidR="0040398C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う</w:t>
                      </w:r>
                      <w:r w:rsidR="002927D4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業者</w:t>
                      </w:r>
                      <w:r w:rsidR="00FB0F48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が分電盤の点検に来た。</w:t>
                      </w:r>
                      <w:r w:rsidR="00902F3C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点検の結果、</w:t>
                      </w:r>
                      <w:r w:rsidR="00DC6957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交換が必要とのことで、その場で交換工事の契約をした。契約後、</w:t>
                      </w:r>
                      <w:r w:rsidR="002927D4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大手</w:t>
                      </w:r>
                      <w:r w:rsidR="00DC6957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電力会社に問い合わせると</w:t>
                      </w:r>
                      <w:r w:rsidR="002927D4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、</w:t>
                      </w:r>
                      <w:r w:rsidR="00DC6957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全く関係がない</w:t>
                      </w:r>
                      <w:r w:rsidR="002927D4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業者</w:t>
                      </w:r>
                      <w:r w:rsidR="00902F3C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である</w:t>
                      </w:r>
                      <w:r w:rsidR="00DC6957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ことがわかった。解約したい。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534E" w:rsidRPr="006F565C">
        <w:rPr>
          <w:rFonts w:ascii="BIZ UDP明朝 Medium" w:eastAsia="BIZ UDP明朝 Medium" w:hAnsi="BIZ UDP明朝 Medium" w:hint="eastAsia"/>
          <w:sz w:val="28"/>
          <w:szCs w:val="28"/>
        </w:rPr>
        <w:t>分電盤の点検商法に注意！</w:t>
      </w:r>
    </w:p>
    <w:p w14:paraId="6F1D1926" w14:textId="526FB42F" w:rsidR="00946036" w:rsidRPr="00530D31" w:rsidRDefault="00203034" w:rsidP="00FD4B66">
      <w:pPr>
        <w:rPr>
          <w:rFonts w:ascii="BIZ UDP明朝 Medium" w:eastAsia="BIZ UDP明朝 Medium" w:hAnsi="BIZ UDP明朝 Medium"/>
          <w:sz w:val="24"/>
          <w:szCs w:val="24"/>
        </w:rPr>
      </w:pPr>
      <w:r w:rsidRPr="00530D31">
        <w:rPr>
          <w:rFonts w:ascii="BIZ UDP明朝 Medium" w:eastAsia="BIZ UDP明朝 Medium" w:hAnsi="BIZ UDP明朝 Medium" w:hint="eastAsia"/>
          <w:sz w:val="24"/>
          <w:szCs w:val="24"/>
        </w:rPr>
        <w:t xml:space="preserve">  </w:t>
      </w:r>
      <w:r w:rsidR="002927D4" w:rsidRPr="00530D31">
        <w:rPr>
          <w:rFonts w:ascii="BIZ UDP明朝 Medium" w:eastAsia="BIZ UDP明朝 Medium" w:hAnsi="BIZ UDP明朝 Medium" w:hint="eastAsia"/>
          <w:sz w:val="24"/>
          <w:szCs w:val="24"/>
        </w:rPr>
        <w:t>突然、</w:t>
      </w:r>
      <w:r w:rsidR="001F69D6" w:rsidRPr="00530D31">
        <w:rPr>
          <w:rFonts w:ascii="BIZ UDP明朝 Medium" w:eastAsia="BIZ UDP明朝 Medium" w:hAnsi="BIZ UDP明朝 Medium"/>
          <w:sz w:val="24"/>
          <w:szCs w:val="24"/>
        </w:rPr>
        <w:t>業者が電話等で分電盤</w:t>
      </w:r>
      <w:r w:rsidR="003A727A">
        <w:rPr>
          <w:rFonts w:ascii="BIZ UDP明朝 Medium" w:eastAsia="BIZ UDP明朝 Medium" w:hAnsi="BIZ UDP明朝 Medium" w:hint="eastAsia"/>
          <w:sz w:val="24"/>
          <w:szCs w:val="24"/>
        </w:rPr>
        <w:t>等</w:t>
      </w:r>
      <w:r w:rsidR="001F69D6" w:rsidRPr="00530D31">
        <w:rPr>
          <w:rFonts w:ascii="BIZ UDP明朝 Medium" w:eastAsia="BIZ UDP明朝 Medium" w:hAnsi="BIZ UDP明朝 Medium"/>
          <w:sz w:val="24"/>
          <w:szCs w:val="24"/>
        </w:rPr>
        <w:t>の点検を持ち掛けて訪問し</w:t>
      </w:r>
      <w:r w:rsidR="003A727A">
        <w:rPr>
          <w:rFonts w:ascii="BIZ UDP明朝 Medium" w:eastAsia="BIZ UDP明朝 Medium" w:hAnsi="BIZ UDP明朝 Medium" w:hint="eastAsia"/>
          <w:sz w:val="24"/>
          <w:szCs w:val="24"/>
        </w:rPr>
        <w:t>てきて</w:t>
      </w:r>
      <w:r w:rsidR="001F69D6" w:rsidRPr="00530D31">
        <w:rPr>
          <w:rFonts w:ascii="BIZ UDP明朝 Medium" w:eastAsia="BIZ UDP明朝 Medium" w:hAnsi="BIZ UDP明朝 Medium"/>
          <w:sz w:val="24"/>
          <w:szCs w:val="24"/>
        </w:rPr>
        <w:t>、</w:t>
      </w:r>
      <w:r w:rsidR="002927D4" w:rsidRPr="00530D31">
        <w:rPr>
          <w:rFonts w:ascii="BIZ UDP明朝 Medium" w:eastAsia="BIZ UDP明朝 Medium" w:hAnsi="BIZ UDP明朝 Medium" w:hint="eastAsia"/>
          <w:sz w:val="24"/>
          <w:szCs w:val="24"/>
        </w:rPr>
        <w:t>点検後、</w:t>
      </w:r>
      <w:r w:rsidR="001F69D6" w:rsidRPr="00530D31">
        <w:rPr>
          <w:rFonts w:ascii="BIZ UDP明朝 Medium" w:eastAsia="BIZ UDP明朝 Medium" w:hAnsi="BIZ UDP明朝 Medium"/>
          <w:sz w:val="24"/>
          <w:szCs w:val="24"/>
        </w:rPr>
        <w:t>「交換しなければ火事になる」などと</w:t>
      </w:r>
      <w:r w:rsidRPr="00530D31">
        <w:rPr>
          <w:rFonts w:ascii="BIZ UDP明朝 Medium" w:eastAsia="BIZ UDP明朝 Medium" w:hAnsi="BIZ UDP明朝 Medium" w:hint="eastAsia"/>
          <w:sz w:val="24"/>
          <w:szCs w:val="24"/>
        </w:rPr>
        <w:t>消費者の</w:t>
      </w:r>
      <w:r w:rsidR="001F69D6" w:rsidRPr="00530D31">
        <w:rPr>
          <w:rFonts w:ascii="BIZ UDP明朝 Medium" w:eastAsia="BIZ UDP明朝 Medium" w:hAnsi="BIZ UDP明朝 Medium"/>
          <w:sz w:val="24"/>
          <w:szCs w:val="24"/>
        </w:rPr>
        <w:t>不安をあおり</w:t>
      </w:r>
      <w:r w:rsidR="002927D4" w:rsidRPr="00530D31">
        <w:rPr>
          <w:rFonts w:ascii="BIZ UDP明朝 Medium" w:eastAsia="BIZ UDP明朝 Medium" w:hAnsi="BIZ UDP明朝 Medium" w:hint="eastAsia"/>
          <w:sz w:val="24"/>
          <w:szCs w:val="24"/>
        </w:rPr>
        <w:t>、</w:t>
      </w:r>
      <w:r w:rsidR="001F69D6" w:rsidRPr="00530D31">
        <w:rPr>
          <w:rFonts w:ascii="BIZ UDP明朝 Medium" w:eastAsia="BIZ UDP明朝 Medium" w:hAnsi="BIZ UDP明朝 Medium"/>
          <w:sz w:val="24"/>
          <w:szCs w:val="24"/>
        </w:rPr>
        <w:t>その場で交換</w:t>
      </w:r>
      <w:r w:rsidR="002927D4" w:rsidRPr="00530D31">
        <w:rPr>
          <w:rFonts w:ascii="BIZ UDP明朝 Medium" w:eastAsia="BIZ UDP明朝 Medium" w:hAnsi="BIZ UDP明朝 Medium" w:hint="eastAsia"/>
          <w:sz w:val="24"/>
          <w:szCs w:val="24"/>
        </w:rPr>
        <w:t>工事の契約</w:t>
      </w:r>
      <w:r w:rsidR="001F69D6" w:rsidRPr="00530D31">
        <w:rPr>
          <w:rFonts w:ascii="BIZ UDP明朝 Medium" w:eastAsia="BIZ UDP明朝 Medium" w:hAnsi="BIZ UDP明朝 Medium"/>
          <w:sz w:val="24"/>
          <w:szCs w:val="24"/>
        </w:rPr>
        <w:t>を迫る</w:t>
      </w:r>
      <w:r w:rsidR="003A727A">
        <w:rPr>
          <w:rFonts w:ascii="BIZ UDP明朝 Medium" w:eastAsia="BIZ UDP明朝 Medium" w:hAnsi="BIZ UDP明朝 Medium" w:hint="eastAsia"/>
          <w:sz w:val="24"/>
          <w:szCs w:val="24"/>
        </w:rPr>
        <w:t>などの</w:t>
      </w:r>
      <w:r w:rsidR="002927D4" w:rsidRPr="00530D31">
        <w:rPr>
          <w:rFonts w:ascii="BIZ UDP明朝 Medium" w:eastAsia="BIZ UDP明朝 Medium" w:hAnsi="BIZ UDP明朝 Medium" w:hint="eastAsia"/>
          <w:sz w:val="24"/>
          <w:szCs w:val="24"/>
        </w:rPr>
        <w:t>「点検商法」の</w:t>
      </w:r>
      <w:r w:rsidRPr="00530D31">
        <w:rPr>
          <w:rFonts w:ascii="BIZ UDP明朝 Medium" w:eastAsia="BIZ UDP明朝 Medium" w:hAnsi="BIZ UDP明朝 Medium" w:hint="eastAsia"/>
          <w:sz w:val="24"/>
          <w:szCs w:val="24"/>
        </w:rPr>
        <w:t>相談が多く寄せられています。</w:t>
      </w:r>
      <w:r w:rsidR="002927D4" w:rsidRPr="00530D31">
        <w:rPr>
          <w:rFonts w:ascii="BIZ UDP明朝 Medium" w:eastAsia="BIZ UDP明朝 Medium" w:hAnsi="BIZ UDP明朝 Medium" w:hint="eastAsia"/>
          <w:sz w:val="24"/>
          <w:szCs w:val="24"/>
        </w:rPr>
        <w:t>大手</w:t>
      </w:r>
      <w:r w:rsidR="001F69D6" w:rsidRPr="00530D31">
        <w:rPr>
          <w:rFonts w:ascii="BIZ UDP明朝 Medium" w:eastAsia="BIZ UDP明朝 Medium" w:hAnsi="BIZ UDP明朝 Medium"/>
          <w:sz w:val="24"/>
          <w:szCs w:val="24"/>
        </w:rPr>
        <w:t>電力会社やその委託会社</w:t>
      </w:r>
      <w:r w:rsidR="00FD4B66">
        <w:rPr>
          <w:rFonts w:ascii="BIZ UDP明朝 Medium" w:eastAsia="BIZ UDP明朝 Medium" w:hAnsi="BIZ UDP明朝 Medium" w:hint="eastAsia"/>
          <w:sz w:val="24"/>
          <w:szCs w:val="24"/>
        </w:rPr>
        <w:t>である</w:t>
      </w:r>
      <w:r w:rsidR="002927D4" w:rsidRPr="00530D31">
        <w:rPr>
          <w:rFonts w:ascii="BIZ UDP明朝 Medium" w:eastAsia="BIZ UDP明朝 Medium" w:hAnsi="BIZ UDP明朝 Medium" w:hint="eastAsia"/>
          <w:sz w:val="24"/>
          <w:szCs w:val="24"/>
        </w:rPr>
        <w:t>かのように</w:t>
      </w:r>
      <w:r w:rsidR="003A727A">
        <w:rPr>
          <w:rFonts w:ascii="BIZ UDP明朝 Medium" w:eastAsia="BIZ UDP明朝 Medium" w:hAnsi="BIZ UDP明朝 Medium" w:hint="eastAsia"/>
          <w:sz w:val="24"/>
          <w:szCs w:val="24"/>
        </w:rPr>
        <w:t>装っている</w:t>
      </w:r>
      <w:r w:rsidR="00530D31">
        <w:rPr>
          <w:rFonts w:ascii="BIZ UDP明朝 Medium" w:eastAsia="BIZ UDP明朝 Medium" w:hAnsi="BIZ UDP明朝 Medium" w:hint="eastAsia"/>
          <w:sz w:val="24"/>
          <w:szCs w:val="24"/>
        </w:rPr>
        <w:t>ケースも</w:t>
      </w:r>
      <w:r w:rsidR="003A727A">
        <w:rPr>
          <w:rFonts w:ascii="BIZ UDP明朝 Medium" w:eastAsia="BIZ UDP明朝 Medium" w:hAnsi="BIZ UDP明朝 Medium" w:hint="eastAsia"/>
          <w:sz w:val="24"/>
          <w:szCs w:val="24"/>
        </w:rPr>
        <w:t>見受けられます</w:t>
      </w:r>
      <w:r w:rsidR="00530D31">
        <w:rPr>
          <w:rFonts w:ascii="BIZ UDP明朝 Medium" w:eastAsia="BIZ UDP明朝 Medium" w:hAnsi="BIZ UDP明朝 Medium" w:hint="eastAsia"/>
          <w:sz w:val="24"/>
          <w:szCs w:val="24"/>
        </w:rPr>
        <w:t>。</w:t>
      </w:r>
    </w:p>
    <w:p w14:paraId="23A9BCB3" w14:textId="18CD420B" w:rsidR="000775F0" w:rsidRPr="00530D31" w:rsidRDefault="0014577F" w:rsidP="000775F0">
      <w:pPr>
        <w:rPr>
          <w:rFonts w:ascii="BIZ UDP明朝 Medium" w:eastAsia="BIZ UDP明朝 Medium" w:hAnsi="BIZ UDP明朝 Medium"/>
          <w:sz w:val="24"/>
          <w:szCs w:val="24"/>
        </w:rPr>
      </w:pPr>
      <w:r w:rsidRPr="00530D31">
        <w:rPr>
          <w:rFonts w:ascii="BIZ UDP明朝 Medium" w:eastAsia="BIZ UDP明朝 Medium" w:hAnsi="BIZ UDP明朝 Medium" w:hint="eastAsia"/>
          <w:sz w:val="24"/>
          <w:szCs w:val="24"/>
        </w:rPr>
        <w:t xml:space="preserve">  </w:t>
      </w:r>
      <w:r w:rsidR="002927D4" w:rsidRPr="00530D31">
        <w:rPr>
          <w:rFonts w:ascii="BIZ UDP明朝 Medium" w:eastAsia="BIZ UDP明朝 Medium" w:hAnsi="BIZ UDP明朝 Medium" w:hint="eastAsia"/>
          <w:sz w:val="24"/>
          <w:szCs w:val="24"/>
        </w:rPr>
        <w:t>分電盤を含む</w:t>
      </w:r>
      <w:r w:rsidRPr="00530D31">
        <w:rPr>
          <w:rFonts w:ascii="BIZ UDP明朝 Medium" w:eastAsia="BIZ UDP明朝 Medium" w:hAnsi="BIZ UDP明朝 Medium"/>
          <w:sz w:val="24"/>
          <w:szCs w:val="24"/>
        </w:rPr>
        <w:t>家庭</w:t>
      </w:r>
      <w:r w:rsidR="002927D4" w:rsidRPr="00530D31">
        <w:rPr>
          <w:rFonts w:ascii="BIZ UDP明朝 Medium" w:eastAsia="BIZ UDP明朝 Medium" w:hAnsi="BIZ UDP明朝 Medium" w:hint="eastAsia"/>
          <w:sz w:val="24"/>
          <w:szCs w:val="24"/>
        </w:rPr>
        <w:t>用の電気設備の点検は</w:t>
      </w:r>
      <w:r w:rsidRPr="00530D31">
        <w:rPr>
          <w:rFonts w:ascii="BIZ UDP明朝 Medium" w:eastAsia="BIZ UDP明朝 Medium" w:hAnsi="BIZ UDP明朝 Medium"/>
          <w:sz w:val="24"/>
          <w:szCs w:val="24"/>
        </w:rPr>
        <w:t>、電力会社等が法令に基づき4年に1回以上の頻度で</w:t>
      </w:r>
      <w:r w:rsidR="00530D31">
        <w:rPr>
          <w:rFonts w:ascii="BIZ UDP明朝 Medium" w:eastAsia="BIZ UDP明朝 Medium" w:hAnsi="BIZ UDP明朝 Medium" w:hint="eastAsia"/>
          <w:sz w:val="24"/>
          <w:szCs w:val="24"/>
        </w:rPr>
        <w:t>行い</w:t>
      </w:r>
      <w:r w:rsidRPr="00530D31">
        <w:rPr>
          <w:rFonts w:ascii="BIZ UDP明朝 Medium" w:eastAsia="BIZ UDP明朝 Medium" w:hAnsi="BIZ UDP明朝 Medium"/>
          <w:sz w:val="24"/>
          <w:szCs w:val="24"/>
        </w:rPr>
        <w:t>、その点検</w:t>
      </w:r>
      <w:r w:rsidR="00A249AC" w:rsidRPr="00530D31">
        <w:rPr>
          <w:rFonts w:ascii="BIZ UDP明朝 Medium" w:eastAsia="BIZ UDP明朝 Medium" w:hAnsi="BIZ UDP明朝 Medium" w:hint="eastAsia"/>
          <w:sz w:val="24"/>
          <w:szCs w:val="24"/>
        </w:rPr>
        <w:t>の</w:t>
      </w:r>
      <w:r w:rsidRPr="00530D31">
        <w:rPr>
          <w:rFonts w:ascii="BIZ UDP明朝 Medium" w:eastAsia="BIZ UDP明朝 Medium" w:hAnsi="BIZ UDP明朝 Medium"/>
          <w:sz w:val="24"/>
          <w:szCs w:val="24"/>
        </w:rPr>
        <w:t>日時は事前に書面で案内</w:t>
      </w:r>
      <w:r w:rsidR="00530D31">
        <w:rPr>
          <w:rFonts w:ascii="BIZ UDP明朝 Medium" w:eastAsia="BIZ UDP明朝 Medium" w:hAnsi="BIZ UDP明朝 Medium" w:hint="eastAsia"/>
          <w:sz w:val="24"/>
          <w:szCs w:val="24"/>
        </w:rPr>
        <w:t>があります</w:t>
      </w:r>
      <w:r w:rsidRPr="00530D31">
        <w:rPr>
          <w:rFonts w:ascii="BIZ UDP明朝 Medium" w:eastAsia="BIZ UDP明朝 Medium" w:hAnsi="BIZ UDP明朝 Medium"/>
          <w:sz w:val="24"/>
          <w:szCs w:val="24"/>
        </w:rPr>
        <w:t>。</w:t>
      </w:r>
      <w:r w:rsidR="00902F3C" w:rsidRPr="00530D31">
        <w:rPr>
          <w:rFonts w:ascii="BIZ UDP明朝 Medium" w:eastAsia="BIZ UDP明朝 Medium" w:hAnsi="BIZ UDP明朝 Medium" w:hint="eastAsia"/>
          <w:sz w:val="24"/>
          <w:szCs w:val="24"/>
        </w:rPr>
        <w:t>また</w:t>
      </w:r>
      <w:r w:rsidR="000775F0" w:rsidRPr="00530D31">
        <w:rPr>
          <w:rFonts w:ascii="BIZ UDP明朝 Medium" w:eastAsia="BIZ UDP明朝 Medium" w:hAnsi="BIZ UDP明朝 Medium" w:hint="eastAsia"/>
          <w:sz w:val="24"/>
          <w:szCs w:val="24"/>
        </w:rPr>
        <w:t>、法定点検では点検後</w:t>
      </w:r>
      <w:r w:rsidR="003A727A">
        <w:rPr>
          <w:rFonts w:ascii="BIZ UDP明朝 Medium" w:eastAsia="BIZ UDP明朝 Medium" w:hAnsi="BIZ UDP明朝 Medium" w:hint="eastAsia"/>
          <w:sz w:val="24"/>
          <w:szCs w:val="24"/>
        </w:rPr>
        <w:t>、その場で</w:t>
      </w:r>
      <w:r w:rsidR="000775F0" w:rsidRPr="00530D31">
        <w:rPr>
          <w:rFonts w:ascii="BIZ UDP明朝 Medium" w:eastAsia="BIZ UDP明朝 Medium" w:hAnsi="BIZ UDP明朝 Medium" w:hint="eastAsia"/>
          <w:sz w:val="24"/>
          <w:szCs w:val="24"/>
        </w:rPr>
        <w:t>調査員が工事の契約を持ち掛けることはありません。</w:t>
      </w:r>
    </w:p>
    <w:p w14:paraId="7625312E" w14:textId="6D34B56D" w:rsidR="002B3E81" w:rsidRPr="00530D31" w:rsidRDefault="002B3E81" w:rsidP="0014577F">
      <w:pPr>
        <w:rPr>
          <w:rFonts w:ascii="BIZ UDP明朝 Medium" w:eastAsia="BIZ UDP明朝 Medium" w:hAnsi="BIZ UDP明朝 Medium"/>
          <w:sz w:val="24"/>
          <w:szCs w:val="24"/>
        </w:rPr>
      </w:pPr>
      <w:r w:rsidRPr="00530D31">
        <w:rPr>
          <w:rFonts w:ascii="BIZ UDP明朝 Medium" w:eastAsia="BIZ UDP明朝 Medium" w:hAnsi="BIZ UDP明朝 Medium" w:hint="eastAsia"/>
          <w:sz w:val="24"/>
          <w:szCs w:val="24"/>
        </w:rPr>
        <w:t xml:space="preserve">  </w:t>
      </w:r>
      <w:r w:rsidR="00902F3C" w:rsidRPr="00530D31">
        <w:rPr>
          <w:rFonts w:ascii="BIZ UDP明朝 Medium" w:eastAsia="BIZ UDP明朝 Medium" w:hAnsi="BIZ UDP明朝 Medium" w:hint="eastAsia"/>
          <w:sz w:val="24"/>
          <w:szCs w:val="24"/>
        </w:rPr>
        <w:t>なお、</w:t>
      </w:r>
      <w:r w:rsidR="002927D4" w:rsidRPr="00530D31">
        <w:rPr>
          <w:rFonts w:ascii="BIZ UDP明朝 Medium" w:eastAsia="BIZ UDP明朝 Medium" w:hAnsi="BIZ UDP明朝 Medium" w:hint="eastAsia"/>
          <w:sz w:val="24"/>
          <w:szCs w:val="24"/>
        </w:rPr>
        <w:t>「</w:t>
      </w:r>
      <w:r w:rsidR="00D36237" w:rsidRPr="00530D31">
        <w:rPr>
          <w:rFonts w:ascii="BIZ UDP明朝 Medium" w:eastAsia="BIZ UDP明朝 Medium" w:hAnsi="BIZ UDP明朝 Medium" w:hint="eastAsia"/>
          <w:sz w:val="24"/>
          <w:szCs w:val="24"/>
        </w:rPr>
        <w:t>分電盤</w:t>
      </w:r>
      <w:r w:rsidR="00D36237" w:rsidRPr="00530D31">
        <w:rPr>
          <w:rFonts w:ascii="BIZ UDP明朝 Medium" w:eastAsia="BIZ UDP明朝 Medium" w:hAnsi="BIZ UDP明朝 Medium"/>
          <w:sz w:val="24"/>
          <w:szCs w:val="24"/>
        </w:rPr>
        <w:t>の</w:t>
      </w:r>
      <w:r w:rsidR="002927D4" w:rsidRPr="00530D31">
        <w:rPr>
          <w:rFonts w:ascii="BIZ UDP明朝 Medium" w:eastAsia="BIZ UDP明朝 Medium" w:hAnsi="BIZ UDP明朝 Medium" w:hint="eastAsia"/>
          <w:sz w:val="24"/>
          <w:szCs w:val="24"/>
        </w:rPr>
        <w:t>点検」同様、</w:t>
      </w:r>
      <w:r w:rsidR="00D36237" w:rsidRPr="00530D31">
        <w:rPr>
          <w:rFonts w:ascii="BIZ UDP明朝 Medium" w:eastAsia="BIZ UDP明朝 Medium" w:hAnsi="BIZ UDP明朝 Medium"/>
          <w:sz w:val="24"/>
          <w:szCs w:val="24"/>
        </w:rPr>
        <w:t>ガス給湯器、</w:t>
      </w:r>
      <w:r w:rsidR="005C34C3" w:rsidRPr="00530D31">
        <w:rPr>
          <w:rFonts w:ascii="BIZ UDP明朝 Medium" w:eastAsia="BIZ UDP明朝 Medium" w:hAnsi="BIZ UDP明朝 Medium" w:hint="eastAsia"/>
          <w:sz w:val="24"/>
          <w:szCs w:val="24"/>
        </w:rPr>
        <w:t>太陽光発電システム</w:t>
      </w:r>
      <w:r w:rsidR="00D36237" w:rsidRPr="00530D31">
        <w:rPr>
          <w:rFonts w:ascii="BIZ UDP明朝 Medium" w:eastAsia="BIZ UDP明朝 Medium" w:hAnsi="BIZ UDP明朝 Medium"/>
          <w:sz w:val="24"/>
          <w:szCs w:val="24"/>
        </w:rPr>
        <w:t>、屋根等の無料点検をきっかけと</w:t>
      </w:r>
      <w:r w:rsidR="002927D4" w:rsidRPr="00530D31">
        <w:rPr>
          <w:rFonts w:ascii="BIZ UDP明朝 Medium" w:eastAsia="BIZ UDP明朝 Medium" w:hAnsi="BIZ UDP明朝 Medium" w:hint="eastAsia"/>
          <w:sz w:val="24"/>
          <w:szCs w:val="24"/>
        </w:rPr>
        <w:t>し、高額で不要な工事を迫る</w:t>
      </w:r>
      <w:r w:rsidR="003A727A">
        <w:rPr>
          <w:rFonts w:ascii="BIZ UDP明朝 Medium" w:eastAsia="BIZ UDP明朝 Medium" w:hAnsi="BIZ UDP明朝 Medium" w:hint="eastAsia"/>
          <w:sz w:val="24"/>
          <w:szCs w:val="24"/>
        </w:rPr>
        <w:t>トラブルも多く、注意が必要です</w:t>
      </w:r>
      <w:r w:rsidR="00D36237" w:rsidRPr="00530D31">
        <w:rPr>
          <w:rFonts w:ascii="BIZ UDP明朝 Medium" w:eastAsia="BIZ UDP明朝 Medium" w:hAnsi="BIZ UDP明朝 Medium"/>
          <w:sz w:val="24"/>
          <w:szCs w:val="24"/>
        </w:rPr>
        <w:t>。</w:t>
      </w:r>
    </w:p>
    <w:p w14:paraId="4A5AB82C" w14:textId="77777777" w:rsidR="00946036" w:rsidRPr="00530D31" w:rsidRDefault="00946036" w:rsidP="004B6D09">
      <w:pPr>
        <w:rPr>
          <w:rFonts w:ascii="BIZ UDP明朝 Medium" w:eastAsia="BIZ UDP明朝 Medium" w:hAnsi="BIZ UDP明朝 Medium"/>
          <w:sz w:val="24"/>
          <w:szCs w:val="24"/>
        </w:rPr>
      </w:pPr>
    </w:p>
    <w:p w14:paraId="25A4C7BA" w14:textId="77777777" w:rsidR="00EE74D9" w:rsidRPr="00530D31" w:rsidRDefault="00946036" w:rsidP="00EE74D9">
      <w:pPr>
        <w:rPr>
          <w:rFonts w:ascii="BIZ UDP明朝 Medium" w:eastAsia="BIZ UDP明朝 Medium" w:hAnsi="BIZ UDP明朝 Medium"/>
          <w:sz w:val="24"/>
          <w:szCs w:val="24"/>
        </w:rPr>
      </w:pPr>
      <w:r w:rsidRPr="00530D31">
        <w:rPr>
          <w:rFonts w:ascii="BIZ UDP明朝 Medium" w:eastAsia="BIZ UDP明朝 Medium" w:hAnsi="BIZ UDP明朝 Medium" w:hint="eastAsia"/>
          <w:sz w:val="24"/>
          <w:szCs w:val="24"/>
        </w:rPr>
        <w:t>【消費者へのアドバイス】</w:t>
      </w:r>
    </w:p>
    <w:p w14:paraId="1963AC30" w14:textId="2BDF84B3" w:rsidR="00EE74D9" w:rsidRPr="00530D31" w:rsidRDefault="00185D6B" w:rsidP="00A44C42">
      <w:pPr>
        <w:pStyle w:val="a7"/>
        <w:numPr>
          <w:ilvl w:val="0"/>
          <w:numId w:val="5"/>
        </w:numPr>
        <w:spacing w:before="100" w:after="100" w:line="400" w:lineRule="exact"/>
        <w:ind w:left="442" w:hanging="442"/>
        <w:rPr>
          <w:rFonts w:ascii="BIZ UDP明朝 Medium" w:eastAsia="BIZ UDP明朝 Medium" w:hAnsi="BIZ UDP明朝 Medium"/>
          <w:sz w:val="24"/>
          <w:szCs w:val="24"/>
        </w:rPr>
      </w:pPr>
      <w:r w:rsidRPr="00530D31">
        <w:rPr>
          <w:rFonts w:ascii="BIZ UDP明朝 Medium" w:eastAsia="BIZ UDP明朝 Medium" w:hAnsi="BIZ UDP明朝 Medium"/>
          <w:sz w:val="24"/>
          <w:szCs w:val="24"/>
        </w:rPr>
        <w:t>突然の電話や訪問</w:t>
      </w:r>
      <w:r w:rsidR="003A727A">
        <w:rPr>
          <w:rFonts w:ascii="BIZ UDP明朝 Medium" w:eastAsia="BIZ UDP明朝 Medium" w:hAnsi="BIZ UDP明朝 Medium" w:hint="eastAsia"/>
          <w:sz w:val="24"/>
          <w:szCs w:val="24"/>
        </w:rPr>
        <w:t>による</w:t>
      </w:r>
      <w:r w:rsidRPr="00530D31">
        <w:rPr>
          <w:rFonts w:ascii="BIZ UDP明朝 Medium" w:eastAsia="BIZ UDP明朝 Medium" w:hAnsi="BIZ UDP明朝 Medium" w:hint="eastAsia"/>
          <w:sz w:val="24"/>
          <w:szCs w:val="24"/>
        </w:rPr>
        <w:t>分電盤</w:t>
      </w:r>
      <w:r w:rsidRPr="00530D31">
        <w:rPr>
          <w:rFonts w:ascii="BIZ UDP明朝 Medium" w:eastAsia="BIZ UDP明朝 Medium" w:hAnsi="BIZ UDP明朝 Medium"/>
          <w:sz w:val="24"/>
          <w:szCs w:val="24"/>
        </w:rPr>
        <w:t>の無料点検</w:t>
      </w:r>
      <w:r w:rsidR="003A727A">
        <w:rPr>
          <w:rFonts w:ascii="BIZ UDP明朝 Medium" w:eastAsia="BIZ UDP明朝 Medium" w:hAnsi="BIZ UDP明朝 Medium" w:hint="eastAsia"/>
          <w:sz w:val="24"/>
          <w:szCs w:val="24"/>
        </w:rPr>
        <w:t>は</w:t>
      </w:r>
      <w:r w:rsidRPr="00530D31">
        <w:rPr>
          <w:rFonts w:ascii="BIZ UDP明朝 Medium" w:eastAsia="BIZ UDP明朝 Medium" w:hAnsi="BIZ UDP明朝 Medium"/>
          <w:sz w:val="24"/>
          <w:szCs w:val="24"/>
        </w:rPr>
        <w:t>受けないようにしましょう。</w:t>
      </w:r>
    </w:p>
    <w:p w14:paraId="62C87384" w14:textId="6C2F18EA" w:rsidR="00EE74D9" w:rsidRPr="00530D31" w:rsidRDefault="00185D6B" w:rsidP="0014577F">
      <w:pPr>
        <w:pStyle w:val="a7"/>
        <w:numPr>
          <w:ilvl w:val="0"/>
          <w:numId w:val="5"/>
        </w:numPr>
        <w:spacing w:before="100" w:after="100" w:line="400" w:lineRule="exact"/>
        <w:rPr>
          <w:rFonts w:ascii="BIZ UDP明朝 Medium" w:eastAsia="BIZ UDP明朝 Medium" w:hAnsi="BIZ UDP明朝 Medium"/>
          <w:sz w:val="24"/>
          <w:szCs w:val="24"/>
        </w:rPr>
      </w:pPr>
      <w:r w:rsidRPr="00530D31">
        <w:rPr>
          <w:rFonts w:ascii="BIZ UDP明朝 Medium" w:eastAsia="BIZ UDP明朝 Medium" w:hAnsi="BIZ UDP明朝 Medium"/>
          <w:sz w:val="24"/>
          <w:szCs w:val="24"/>
        </w:rPr>
        <w:t>点検</w:t>
      </w:r>
      <w:r w:rsidRPr="00530D31">
        <w:rPr>
          <w:rFonts w:ascii="BIZ UDP明朝 Medium" w:eastAsia="BIZ UDP明朝 Medium" w:hAnsi="BIZ UDP明朝 Medium" w:hint="eastAsia"/>
          <w:sz w:val="24"/>
          <w:szCs w:val="24"/>
        </w:rPr>
        <w:t>を受け</w:t>
      </w:r>
      <w:r w:rsidR="00530D31">
        <w:rPr>
          <w:rFonts w:ascii="BIZ UDP明朝 Medium" w:eastAsia="BIZ UDP明朝 Medium" w:hAnsi="BIZ UDP明朝 Medium" w:hint="eastAsia"/>
          <w:sz w:val="24"/>
          <w:szCs w:val="24"/>
        </w:rPr>
        <w:t>、交換工事の契約を迫られ</w:t>
      </w:r>
      <w:r w:rsidRPr="00530D31">
        <w:rPr>
          <w:rFonts w:ascii="BIZ UDP明朝 Medium" w:eastAsia="BIZ UDP明朝 Medium" w:hAnsi="BIZ UDP明朝 Medium" w:hint="eastAsia"/>
          <w:sz w:val="24"/>
          <w:szCs w:val="24"/>
        </w:rPr>
        <w:t>たとしても</w:t>
      </w:r>
      <w:r w:rsidR="00FD4B66">
        <w:rPr>
          <w:rFonts w:ascii="BIZ UDP明朝 Medium" w:eastAsia="BIZ UDP明朝 Medium" w:hAnsi="BIZ UDP明朝 Medium" w:hint="eastAsia"/>
          <w:sz w:val="24"/>
          <w:szCs w:val="24"/>
        </w:rPr>
        <w:t>「</w:t>
      </w:r>
      <w:r w:rsidRPr="00530D31">
        <w:rPr>
          <w:rFonts w:ascii="BIZ UDP明朝 Medium" w:eastAsia="BIZ UDP明朝 Medium" w:hAnsi="BIZ UDP明朝 Medium"/>
          <w:sz w:val="24"/>
          <w:szCs w:val="24"/>
        </w:rPr>
        <w:t>その場では契約</w:t>
      </w:r>
      <w:r w:rsidR="00FD4B66">
        <w:rPr>
          <w:rFonts w:ascii="BIZ UDP明朝 Medium" w:eastAsia="BIZ UDP明朝 Medium" w:hAnsi="BIZ UDP明朝 Medium" w:hint="eastAsia"/>
          <w:sz w:val="24"/>
          <w:szCs w:val="24"/>
        </w:rPr>
        <w:t>しない」</w:t>
      </w:r>
      <w:r w:rsidRPr="00530D31">
        <w:rPr>
          <w:rFonts w:ascii="BIZ UDP明朝 Medium" w:eastAsia="BIZ UDP明朝 Medium" w:hAnsi="BIZ UDP明朝 Medium"/>
          <w:sz w:val="24"/>
          <w:szCs w:val="24"/>
        </w:rPr>
        <w:t>、</w:t>
      </w:r>
      <w:r w:rsidR="00FD4B66">
        <w:rPr>
          <w:rFonts w:ascii="BIZ UDP明朝 Medium" w:eastAsia="BIZ UDP明朝 Medium" w:hAnsi="BIZ UDP明朝 Medium" w:hint="eastAsia"/>
          <w:sz w:val="24"/>
          <w:szCs w:val="24"/>
        </w:rPr>
        <w:t>「家族</w:t>
      </w:r>
      <w:r w:rsidR="003A727A">
        <w:rPr>
          <w:rFonts w:ascii="BIZ UDP明朝 Medium" w:eastAsia="BIZ UDP明朝 Medium" w:hAnsi="BIZ UDP明朝 Medium" w:hint="eastAsia"/>
          <w:sz w:val="24"/>
          <w:szCs w:val="24"/>
        </w:rPr>
        <w:t>や周囲の人</w:t>
      </w:r>
      <w:r w:rsidR="00FD4B66">
        <w:rPr>
          <w:rFonts w:ascii="BIZ UDP明朝 Medium" w:eastAsia="BIZ UDP明朝 Medium" w:hAnsi="BIZ UDP明朝 Medium" w:hint="eastAsia"/>
          <w:sz w:val="24"/>
          <w:szCs w:val="24"/>
        </w:rPr>
        <w:t>に相談する」、「</w:t>
      </w:r>
      <w:r w:rsidR="00877746" w:rsidRPr="00530D31">
        <w:rPr>
          <w:rFonts w:ascii="BIZ UDP明朝 Medium" w:eastAsia="BIZ UDP明朝 Medium" w:hAnsi="BIZ UDP明朝 Medium" w:hint="eastAsia"/>
          <w:sz w:val="24"/>
          <w:szCs w:val="24"/>
        </w:rPr>
        <w:t>複数の業者</w:t>
      </w:r>
      <w:r w:rsidR="00E86CA8" w:rsidRPr="00530D31">
        <w:rPr>
          <w:rFonts w:ascii="BIZ UDP明朝 Medium" w:eastAsia="BIZ UDP明朝 Medium" w:hAnsi="BIZ UDP明朝 Medium" w:hint="eastAsia"/>
          <w:sz w:val="24"/>
          <w:szCs w:val="24"/>
        </w:rPr>
        <w:t>から</w:t>
      </w:r>
      <w:r w:rsidR="00877746" w:rsidRPr="00530D31">
        <w:rPr>
          <w:rFonts w:ascii="BIZ UDP明朝 Medium" w:eastAsia="BIZ UDP明朝 Medium" w:hAnsi="BIZ UDP明朝 Medium" w:hint="eastAsia"/>
          <w:sz w:val="24"/>
          <w:szCs w:val="24"/>
        </w:rPr>
        <w:t>見積もりを取</w:t>
      </w:r>
      <w:r w:rsidR="00FD4B66">
        <w:rPr>
          <w:rFonts w:ascii="BIZ UDP明朝 Medium" w:eastAsia="BIZ UDP明朝 Medium" w:hAnsi="BIZ UDP明朝 Medium" w:hint="eastAsia"/>
          <w:sz w:val="24"/>
          <w:szCs w:val="24"/>
        </w:rPr>
        <w:t>る」</w:t>
      </w:r>
      <w:r w:rsidR="003A727A">
        <w:rPr>
          <w:rFonts w:ascii="BIZ UDP明朝 Medium" w:eastAsia="BIZ UDP明朝 Medium" w:hAnsi="BIZ UDP明朝 Medium" w:hint="eastAsia"/>
          <w:sz w:val="24"/>
          <w:szCs w:val="24"/>
        </w:rPr>
        <w:t>ことが重要です。</w:t>
      </w:r>
      <w:r w:rsidRPr="00530D31">
        <w:rPr>
          <w:rFonts w:ascii="BIZ UDP明朝 Medium" w:eastAsia="BIZ UDP明朝 Medium" w:hAnsi="BIZ UDP明朝 Medium"/>
          <w:sz w:val="24"/>
          <w:szCs w:val="24"/>
        </w:rPr>
        <w:t>十分に比較・検討しましょう。</w:t>
      </w:r>
    </w:p>
    <w:p w14:paraId="40D27373" w14:textId="3806974F" w:rsidR="00997C1F" w:rsidRPr="00104C36" w:rsidRDefault="00997C1F" w:rsidP="00997C1F">
      <w:pPr>
        <w:pStyle w:val="a7"/>
        <w:numPr>
          <w:ilvl w:val="0"/>
          <w:numId w:val="5"/>
        </w:numPr>
        <w:spacing w:before="100" w:after="100" w:line="400" w:lineRule="exac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工事</w:t>
      </w:r>
      <w:r w:rsidRPr="00104C36">
        <w:rPr>
          <w:rFonts w:ascii="BIZ UDP明朝 Medium" w:eastAsia="BIZ UDP明朝 Medium" w:hAnsi="BIZ UDP明朝 Medium"/>
          <w:sz w:val="24"/>
          <w:szCs w:val="24"/>
        </w:rPr>
        <w:t>契約</w:t>
      </w:r>
      <w:r>
        <w:rPr>
          <w:rFonts w:ascii="BIZ UDP明朝 Medium" w:eastAsia="BIZ UDP明朝 Medium" w:hAnsi="BIZ UDP明朝 Medium" w:hint="eastAsia"/>
          <w:sz w:val="24"/>
          <w:szCs w:val="24"/>
        </w:rPr>
        <w:t>をしてしまっても</w:t>
      </w:r>
      <w:r w:rsidRPr="00EE74D9">
        <w:rPr>
          <w:rFonts w:ascii="BIZ UDP明朝 Medium" w:eastAsia="BIZ UDP明朝 Medium" w:hAnsi="BIZ UDP明朝 Medium"/>
          <w:sz w:val="24"/>
          <w:szCs w:val="24"/>
        </w:rPr>
        <w:t>、</w:t>
      </w:r>
      <w:r w:rsidRPr="00104C36">
        <w:rPr>
          <w:rFonts w:ascii="BIZ UDP明朝 Medium" w:eastAsia="BIZ UDP明朝 Medium" w:hAnsi="BIZ UDP明朝 Medium" w:hint="eastAsia"/>
          <w:sz w:val="24"/>
          <w:szCs w:val="24"/>
        </w:rPr>
        <w:t>特定商取引法上の訪問販売に該当</w:t>
      </w:r>
      <w:r>
        <w:rPr>
          <w:rFonts w:ascii="BIZ UDP明朝 Medium" w:eastAsia="BIZ UDP明朝 Medium" w:hAnsi="BIZ UDP明朝 Medium" w:hint="eastAsia"/>
          <w:sz w:val="24"/>
          <w:szCs w:val="24"/>
        </w:rPr>
        <w:t>していれば、</w:t>
      </w:r>
      <w:r w:rsidRPr="00104C36">
        <w:rPr>
          <w:rFonts w:ascii="BIZ UDP明朝 Medium" w:eastAsia="BIZ UDP明朝 Medium" w:hAnsi="BIZ UDP明朝 Medium"/>
          <w:sz w:val="24"/>
          <w:szCs w:val="24"/>
        </w:rPr>
        <w:t>クーリング・オフ</w:t>
      </w:r>
      <w:r>
        <w:rPr>
          <w:rFonts w:ascii="BIZ UDP明朝 Medium" w:eastAsia="BIZ UDP明朝 Medium" w:hAnsi="BIZ UDP明朝 Medium" w:hint="eastAsia"/>
          <w:sz w:val="24"/>
          <w:szCs w:val="24"/>
        </w:rPr>
        <w:t>できる場合があります。</w:t>
      </w:r>
    </w:p>
    <w:p w14:paraId="310C25A8" w14:textId="77777777" w:rsidR="00946036" w:rsidRPr="00530D31" w:rsidRDefault="00946036" w:rsidP="00946036">
      <w:pPr>
        <w:spacing w:line="400" w:lineRule="exact"/>
        <w:rPr>
          <w:rFonts w:ascii="BIZ UDP明朝 Medium" w:eastAsia="BIZ UDP明朝 Medium" w:hAnsi="BIZ UDP明朝 Medium"/>
          <w:sz w:val="24"/>
          <w:szCs w:val="24"/>
        </w:rPr>
      </w:pPr>
      <w:r w:rsidRPr="00530D31">
        <w:rPr>
          <w:rFonts w:ascii="BIZ UDP明朝 Medium" w:eastAsia="BIZ UDP明朝 Medium" w:hAnsi="BIZ UDP明朝 Medium" w:hint="eastAsia"/>
          <w:sz w:val="24"/>
          <w:szCs w:val="24"/>
        </w:rPr>
        <w:t>困った時は、お近くの消費生活センター等にご相談ください。</w:t>
      </w:r>
    </w:p>
    <w:p w14:paraId="6B2F8611" w14:textId="092E5706" w:rsidR="004B6D09" w:rsidRPr="00530D31" w:rsidRDefault="00946036" w:rsidP="00902F3C">
      <w:pPr>
        <w:spacing w:line="400" w:lineRule="exact"/>
        <w:ind w:rightChars="-135" w:right="-283"/>
        <w:rPr>
          <w:rFonts w:ascii="BIZ UDP明朝 Medium" w:eastAsia="BIZ UDP明朝 Medium" w:hAnsi="BIZ UDP明朝 Medium"/>
          <w:sz w:val="24"/>
          <w:szCs w:val="24"/>
        </w:rPr>
      </w:pPr>
      <w:r w:rsidRPr="00530D31">
        <w:rPr>
          <w:rFonts w:ascii="BIZ UDP明朝 Medium" w:eastAsia="BIZ UDP明朝 Medium" w:hAnsi="BIZ UDP明朝 Medium" w:hint="eastAsia"/>
          <w:sz w:val="24"/>
          <w:szCs w:val="24"/>
        </w:rPr>
        <w:t>消費生活センターへのお電話は、消費者ホットライン「１８８</w:t>
      </w:r>
      <w:r w:rsidRPr="00530D31">
        <w:rPr>
          <w:rFonts w:ascii="BIZ UDP明朝 Medium" w:eastAsia="BIZ UDP明朝 Medium" w:hAnsi="BIZ UDP明朝 Medium"/>
          <w:sz w:val="24"/>
          <w:szCs w:val="24"/>
        </w:rPr>
        <w:t>」へおかけください。</w:t>
      </w:r>
      <w:r w:rsidRPr="00530D31">
        <w:rPr>
          <w:rFonts w:ascii="BIZ UDP明朝 Medium" w:eastAsia="BIZ UDP明朝 Medium" w:hAnsi="BIZ UDP明朝 Medium"/>
          <w:sz w:val="24"/>
          <w:szCs w:val="24"/>
        </w:rPr>
        <w:br/>
      </w:r>
      <w:r w:rsidRPr="00530D31">
        <w:rPr>
          <w:rFonts w:ascii="BIZ UDP明朝 Medium" w:eastAsia="BIZ UDP明朝 Medium" w:hAnsi="BIZ UDP明朝 Medium" w:hint="eastAsia"/>
          <w:sz w:val="24"/>
          <w:szCs w:val="24"/>
        </w:rPr>
        <w:t>（くらしの１１０番　２０２６年</w:t>
      </w:r>
      <w:r w:rsidR="00185D6B" w:rsidRPr="00530D31">
        <w:rPr>
          <w:rFonts w:ascii="BIZ UDP明朝 Medium" w:eastAsia="BIZ UDP明朝 Medium" w:hAnsi="BIZ UDP明朝 Medium" w:hint="eastAsia"/>
          <w:sz w:val="24"/>
          <w:szCs w:val="24"/>
        </w:rPr>
        <w:t>７</w:t>
      </w:r>
      <w:r w:rsidRPr="00530D31">
        <w:rPr>
          <w:rFonts w:ascii="BIZ UDP明朝 Medium" w:eastAsia="BIZ UDP明朝 Medium" w:hAnsi="BIZ UDP明朝 Medium" w:hint="eastAsia"/>
          <w:sz w:val="24"/>
          <w:szCs w:val="24"/>
        </w:rPr>
        <w:t>月）</w:t>
      </w:r>
    </w:p>
    <w:sectPr w:rsidR="004B6D09" w:rsidRPr="00530D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1BCA0" w14:textId="77777777" w:rsidR="003A22C2" w:rsidRDefault="003A22C2" w:rsidP="001F69D6">
      <w:r>
        <w:separator/>
      </w:r>
    </w:p>
  </w:endnote>
  <w:endnote w:type="continuationSeparator" w:id="0">
    <w:p w14:paraId="1826E09C" w14:textId="77777777" w:rsidR="003A22C2" w:rsidRDefault="003A22C2" w:rsidP="001F6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986B5" w14:textId="77777777" w:rsidR="003A22C2" w:rsidRDefault="003A22C2" w:rsidP="001F69D6">
      <w:r>
        <w:separator/>
      </w:r>
    </w:p>
  </w:footnote>
  <w:footnote w:type="continuationSeparator" w:id="0">
    <w:p w14:paraId="5065EFDC" w14:textId="77777777" w:rsidR="003A22C2" w:rsidRDefault="003A22C2" w:rsidP="001F69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1310"/>
    <w:multiLevelType w:val="hybridMultilevel"/>
    <w:tmpl w:val="DB26CAA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B4D3220"/>
    <w:multiLevelType w:val="hybridMultilevel"/>
    <w:tmpl w:val="4CA6083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0504593"/>
    <w:multiLevelType w:val="hybridMultilevel"/>
    <w:tmpl w:val="9DB002A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84F6A7B"/>
    <w:multiLevelType w:val="hybridMultilevel"/>
    <w:tmpl w:val="619AB92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FB94259"/>
    <w:multiLevelType w:val="hybridMultilevel"/>
    <w:tmpl w:val="2010817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12124465">
    <w:abstractNumId w:val="1"/>
  </w:num>
  <w:num w:numId="2" w16cid:durableId="1756977092">
    <w:abstractNumId w:val="2"/>
  </w:num>
  <w:num w:numId="3" w16cid:durableId="132019537">
    <w:abstractNumId w:val="3"/>
  </w:num>
  <w:num w:numId="4" w16cid:durableId="630599746">
    <w:abstractNumId w:val="4"/>
  </w:num>
  <w:num w:numId="5" w16cid:durableId="1398431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4E"/>
    <w:rsid w:val="000749AD"/>
    <w:rsid w:val="000775F0"/>
    <w:rsid w:val="00104C36"/>
    <w:rsid w:val="0014577F"/>
    <w:rsid w:val="00160811"/>
    <w:rsid w:val="00172738"/>
    <w:rsid w:val="00185D6B"/>
    <w:rsid w:val="001A311D"/>
    <w:rsid w:val="001C25B6"/>
    <w:rsid w:val="001D3BC6"/>
    <w:rsid w:val="001F69D6"/>
    <w:rsid w:val="00203034"/>
    <w:rsid w:val="002844B5"/>
    <w:rsid w:val="002927D4"/>
    <w:rsid w:val="002A350B"/>
    <w:rsid w:val="002B3E81"/>
    <w:rsid w:val="00373F38"/>
    <w:rsid w:val="003A22C2"/>
    <w:rsid w:val="003A727A"/>
    <w:rsid w:val="003B7A39"/>
    <w:rsid w:val="0040398C"/>
    <w:rsid w:val="004B6D09"/>
    <w:rsid w:val="00530D31"/>
    <w:rsid w:val="00545778"/>
    <w:rsid w:val="00554512"/>
    <w:rsid w:val="005C34C3"/>
    <w:rsid w:val="006320C4"/>
    <w:rsid w:val="006F534E"/>
    <w:rsid w:val="006F5540"/>
    <w:rsid w:val="006F565C"/>
    <w:rsid w:val="0074558B"/>
    <w:rsid w:val="007A44AF"/>
    <w:rsid w:val="007B0A89"/>
    <w:rsid w:val="00867BA5"/>
    <w:rsid w:val="00877746"/>
    <w:rsid w:val="008971BA"/>
    <w:rsid w:val="00902F3C"/>
    <w:rsid w:val="00946036"/>
    <w:rsid w:val="00997C1F"/>
    <w:rsid w:val="009A74C3"/>
    <w:rsid w:val="00A249AC"/>
    <w:rsid w:val="00A44C42"/>
    <w:rsid w:val="00AB792F"/>
    <w:rsid w:val="00B5127E"/>
    <w:rsid w:val="00B827EE"/>
    <w:rsid w:val="00BC0C7D"/>
    <w:rsid w:val="00BE35B3"/>
    <w:rsid w:val="00C533C9"/>
    <w:rsid w:val="00C634C2"/>
    <w:rsid w:val="00C7692F"/>
    <w:rsid w:val="00C858B6"/>
    <w:rsid w:val="00CF0C78"/>
    <w:rsid w:val="00D36237"/>
    <w:rsid w:val="00D9041D"/>
    <w:rsid w:val="00DC6957"/>
    <w:rsid w:val="00DF079C"/>
    <w:rsid w:val="00E86CA8"/>
    <w:rsid w:val="00EB5490"/>
    <w:rsid w:val="00EE74D9"/>
    <w:rsid w:val="00F168ED"/>
    <w:rsid w:val="00FA69E5"/>
    <w:rsid w:val="00FB0F48"/>
    <w:rsid w:val="00FC6A04"/>
    <w:rsid w:val="00FD4B66"/>
    <w:rsid w:val="00FE4E34"/>
    <w:rsid w:val="00FF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780E7D"/>
  <w15:chartTrackingRefBased/>
  <w15:docId w15:val="{92DBF781-7D73-46EB-B89D-EE945FEF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>
      <w:pPr>
        <w:spacing w:before="-1" w:beforeAutospacing="1" w:after="-1" w:afterAutospacing="1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D09"/>
    <w:pPr>
      <w:widowControl w:val="0"/>
      <w:spacing w:before="0" w:beforeAutospacing="0" w:after="0" w:afterAutospacing="0" w:line="240" w:lineRule="auto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68ED"/>
    <w:pPr>
      <w:keepNext/>
      <w:keepLines/>
      <w:widowControl/>
      <w:spacing w:before="280" w:beforeAutospacing="1" w:after="80" w:afterAutospacing="1" w:line="240" w:lineRule="exact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68ED"/>
    <w:pPr>
      <w:keepNext/>
      <w:keepLines/>
      <w:widowControl/>
      <w:spacing w:before="160" w:beforeAutospacing="1" w:after="80" w:afterAutospacing="1" w:line="240" w:lineRule="exact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68ED"/>
    <w:pPr>
      <w:keepNext/>
      <w:keepLines/>
      <w:widowControl/>
      <w:spacing w:before="160" w:beforeAutospacing="1" w:after="80" w:afterAutospacing="1" w:line="240" w:lineRule="exact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68ED"/>
    <w:pPr>
      <w:keepNext/>
      <w:keepLines/>
      <w:widowControl/>
      <w:spacing w:before="80" w:beforeAutospacing="1" w:after="40" w:afterAutospacing="1" w:line="240" w:lineRule="exact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68ED"/>
    <w:pPr>
      <w:keepNext/>
      <w:keepLines/>
      <w:widowControl/>
      <w:spacing w:before="80" w:beforeAutospacing="1" w:after="40" w:afterAutospacing="1" w:line="240" w:lineRule="exact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68ED"/>
    <w:pPr>
      <w:keepNext/>
      <w:keepLines/>
      <w:widowControl/>
      <w:spacing w:before="80" w:beforeAutospacing="1" w:after="40" w:afterAutospacing="1" w:line="240" w:lineRule="exact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68ED"/>
    <w:pPr>
      <w:keepNext/>
      <w:keepLines/>
      <w:widowControl/>
      <w:spacing w:before="80" w:beforeAutospacing="1" w:after="40" w:afterAutospacing="1" w:line="240" w:lineRule="exact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68ED"/>
    <w:pPr>
      <w:keepNext/>
      <w:keepLines/>
      <w:widowControl/>
      <w:spacing w:before="80" w:beforeAutospacing="1" w:after="40" w:afterAutospacing="1" w:line="240" w:lineRule="exact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68ED"/>
    <w:pPr>
      <w:keepNext/>
      <w:keepLines/>
      <w:widowControl/>
      <w:spacing w:before="80" w:beforeAutospacing="1" w:after="40" w:afterAutospacing="1" w:line="240" w:lineRule="exact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168E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168E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168E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168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168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168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168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168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168E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168ED"/>
    <w:pPr>
      <w:widowControl/>
      <w:spacing w:before="-1" w:beforeAutospacing="1" w:after="80" w:afterAutospacing="1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16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68ED"/>
    <w:pPr>
      <w:widowControl/>
      <w:numPr>
        <w:ilvl w:val="1"/>
      </w:numPr>
      <w:spacing w:before="-1" w:beforeAutospacing="1" w:after="-1" w:afterAutospacing="1" w:line="240" w:lineRule="exac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168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F168ED"/>
    <w:pPr>
      <w:widowControl/>
      <w:spacing w:before="-1" w:beforeAutospacing="1" w:after="-1" w:afterAutospacing="1" w:line="240" w:lineRule="exact"/>
      <w:ind w:left="720"/>
      <w:contextualSpacing/>
      <w:jc w:val="left"/>
    </w:pPr>
    <w:rPr>
      <w:szCs w:val="21"/>
      <w14:ligatures w14:val="standardContextual"/>
    </w:rPr>
  </w:style>
  <w:style w:type="paragraph" w:styleId="a8">
    <w:name w:val="Quote"/>
    <w:basedOn w:val="a"/>
    <w:next w:val="a"/>
    <w:link w:val="a9"/>
    <w:uiPriority w:val="29"/>
    <w:qFormat/>
    <w:rsid w:val="00F168ED"/>
    <w:pPr>
      <w:widowControl/>
      <w:spacing w:before="160" w:beforeAutospacing="1" w:after="-1" w:afterAutospacing="1" w:line="240" w:lineRule="exact"/>
      <w:jc w:val="center"/>
    </w:pPr>
    <w:rPr>
      <w:i/>
      <w:iCs/>
      <w:color w:val="404040" w:themeColor="text1" w:themeTint="BF"/>
      <w:szCs w:val="21"/>
      <w14:ligatures w14:val="standardContextual"/>
    </w:rPr>
  </w:style>
  <w:style w:type="character" w:customStyle="1" w:styleId="a9">
    <w:name w:val="引用文 (文字)"/>
    <w:basedOn w:val="a0"/>
    <w:link w:val="a8"/>
    <w:uiPriority w:val="29"/>
    <w:rsid w:val="00F168ED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F168E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beforeAutospacing="1" w:after="360" w:afterAutospacing="1" w:line="240" w:lineRule="exact"/>
      <w:ind w:left="864" w:right="864"/>
      <w:jc w:val="center"/>
    </w:pPr>
    <w:rPr>
      <w:i/>
      <w:iCs/>
      <w:color w:val="0F4761" w:themeColor="accent1" w:themeShade="BF"/>
      <w:szCs w:val="21"/>
      <w14:ligatures w14:val="standardContextual"/>
    </w:rPr>
  </w:style>
  <w:style w:type="character" w:customStyle="1" w:styleId="22">
    <w:name w:val="引用文 2 (文字)"/>
    <w:basedOn w:val="a0"/>
    <w:link w:val="21"/>
    <w:uiPriority w:val="30"/>
    <w:rsid w:val="00F168ED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F168E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168E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F69D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F69D6"/>
    <w:rPr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1F69D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F69D6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原稿案テンプレート.dotx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saitamaken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藤井 桃子（消費生活支援センター）</cp:lastModifiedBy>
  <cp:revision>2</cp:revision>
  <dcterms:created xsi:type="dcterms:W3CDTF">2026-07-22T01:01:00Z</dcterms:created>
  <dcterms:modified xsi:type="dcterms:W3CDTF">2026-07-22T01:01:00Z</dcterms:modified>
</cp:coreProperties>
</file>